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narko.jofo.me/data/userfiles/7693/images/380525-img0.jpg" style="width:600pt;height:450pt;visibility:visible">
            <v:imagedata r:id="rId5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Вредные привычки</w:t>
      </w:r>
    </w:p>
    <w:p w:rsidR="00F10CCC" w:rsidRPr="00B604BE" w:rsidRDefault="00F10CCC" w:rsidP="00B604BE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Беседа с подростками о вреде курения, алкоголя, наркомании</w: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Содержание</w:t>
      </w:r>
    </w:p>
    <w:p w:rsidR="00F10CCC" w:rsidRPr="00B604BE" w:rsidRDefault="00F10CCC" w:rsidP="00B604BE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Курение</w:t>
      </w:r>
    </w:p>
    <w:p w:rsidR="00F10CCC" w:rsidRPr="00B604BE" w:rsidRDefault="00F10CCC" w:rsidP="00B604BE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Наркомания</w:t>
      </w:r>
    </w:p>
    <w:p w:rsidR="00F10CCC" w:rsidRPr="00B604BE" w:rsidRDefault="00F10CCC" w:rsidP="00B604BE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Алкоголизм</w:t>
      </w:r>
    </w:p>
    <w:p w:rsidR="00F10CCC" w:rsidRPr="00B604BE" w:rsidRDefault="00F10CCC" w:rsidP="00B604BE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Последствия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alt="http://narko.jofo.me/data/userfiles/7693/images/380525-img1.jpg" style="width:600pt;height:450pt;visibility:visible">
            <v:imagedata r:id="rId6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Курение</w:t>
      </w:r>
    </w:p>
    <w:p w:rsidR="00F10CCC" w:rsidRPr="00B604BE" w:rsidRDefault="00F10CCC" w:rsidP="00B604BE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Статистика</w:t>
      </w:r>
    </w:p>
    <w:p w:rsidR="00F10CCC" w:rsidRPr="00B604BE" w:rsidRDefault="00F10CCC" w:rsidP="00B604B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604BE">
        <w:rPr>
          <w:rFonts w:ascii="Times New Roman" w:hAnsi="Times New Roman"/>
          <w:sz w:val="24"/>
          <w:szCs w:val="24"/>
          <w:lang w:eastAsia="ru-RU"/>
        </w:rPr>
        <w:t>3 миллиона подростков ежедневно выкуривают по 12 сигарет в день. 3 миллиона подростков ежедневно выкуривают по 12 сигарет в день. Причем дети начинают курить в среднем с 11 лет. Учитывая эту статистику, по подростковому курению наша страна занимает одно из первых мест в мире. Самая распространенная вредная привычка в России – курение. В нашей стране курят 63% мужчин и 10% женщин. Причем возраст курильщиков неуклонно снижается..</w:t>
      </w:r>
    </w:p>
    <w:p w:rsidR="00F10CCC" w:rsidRPr="00CE6337" w:rsidRDefault="00F10CCC" w:rsidP="00CE633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alt="http://narko.jofo.me/data/userfiles/7693/images/380525-img2.jpg" style="width:600pt;height:450pt;visibility:visible">
            <v:imagedata r:id="rId7" o:title=""/>
          </v:shape>
        </w:pic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8" type="#_x0000_t75" alt="http://narko.jofo.me/data/userfiles/7693/images/380525-img3.jpg" style="width:600pt;height:441pt;visibility:visible">
            <v:imagedata r:id="rId8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Наркомания</w:t>
      </w:r>
    </w:p>
    <w:p w:rsidR="00F10CCC" w:rsidRPr="00B604BE" w:rsidRDefault="00F10CCC" w:rsidP="00B604BE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Некоторые факты статистики: рост наркомании в России и в мире</w:t>
      </w:r>
    </w:p>
    <w:p w:rsidR="00F10CCC" w:rsidRPr="00B604BE" w:rsidRDefault="00F10CCC" w:rsidP="00B604BE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По данным ООН, в мире в настоящее время употребляют марихуану почти 142 млн. человек, синтетические наркотики – 30,5 млн. человек, кокаин - 13,4 млн. человек, героин и опиаты – 8 млн. человек. Среди них устойчиво растет число граждан Российской Федерации.      По данным правоохранительных органов и органов здравоохранения, на начало </w:t>
      </w:r>
      <w:smartTag w:uri="urn:schemas-microsoft-com:office:smarttags" w:element="metricconverter">
        <w:smartTagPr>
          <w:attr w:name="ProductID" w:val="2001 г"/>
        </w:smartTagPr>
        <w:r w:rsidRPr="00B604BE">
          <w:rPr>
            <w:rFonts w:ascii="Times New Roman" w:hAnsi="Times New Roman"/>
            <w:b/>
            <w:bCs/>
            <w:sz w:val="36"/>
            <w:szCs w:val="36"/>
            <w:lang w:eastAsia="ru-RU"/>
          </w:rPr>
          <w:t>2001 г</w:t>
        </w:r>
      </w:smartTag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. общее число граждан России, регулярно употребляющих наркотики, превышало 2,2 млн. человек. Но есть основания говорить о том, что эта цифра фактически приближается к 3 млн.      По последним экспертным оценкам, каждый наркоман вовлекает в употребление наркотиков 13-15 человек.     .   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9" type="#_x0000_t75" alt="http://narko.jofo.me/data/userfiles/7693/images/380525-img4.jpg" style="width:600pt;height:450pt;visibility:visible">
            <v:imagedata r:id="rId9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</w:p>
    <w:p w:rsidR="00F10CCC" w:rsidRPr="00B604BE" w:rsidRDefault="00F10CCC" w:rsidP="00B604BE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  Наркомания в России продолжает «молодеть». По последним данным, более 60% наркоманов – люди в возрасте 16-30 лет и почти 20% - школьники.      Информация Минздрава России показывает, что средний возраст приобщения к наркотикам в РФ составляет 15-17 лет, но участились случаи первичного употребления наркотиков детьми 9-13 лет. Отмечены и случаи употребления наркотиков, в частности в Москве, детьми 6-7 лет - к зелью их приобщают родители-наркоманы.          Наркоманы становятся в последние годы основной причиной роста заболеваемости ВИЧ/СПИДом. Почти 90% выявленных в 1997-1998 гг. случаев заражения ВИЧ-инфекцией были связаны с внутривенным употреблением наркотиков, и установленной причиной заражения явилось использование общих шприцев и игл.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0" type="#_x0000_t75" alt="http://narko.jofo.me/data/userfiles/7693/images/380525-img6.jpg" style="width:600pt;height:450pt;visibility:visible">
            <v:imagedata r:id="rId10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Алкоголизм</w:t>
      </w:r>
    </w:p>
    <w:p w:rsidR="00F10CCC" w:rsidRPr="00B604BE" w:rsidRDefault="00F10CCC" w:rsidP="00B604BE">
      <w:pPr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Смертность в России прямо пропорциональна количеству выпитых литров алкоголя на душу населения: «Так, если в 1960-е гг. выпивали </w:t>
      </w:r>
      <w:smartTag w:uri="urn:schemas-microsoft-com:office:smarttags" w:element="metricconverter">
        <w:smartTagPr>
          <w:attr w:name="ProductID" w:val="6 л"/>
        </w:smartTagPr>
        <w:r w:rsidRPr="00B604BE">
          <w:rPr>
            <w:rFonts w:ascii="Times New Roman" w:hAnsi="Times New Roman"/>
            <w:b/>
            <w:bCs/>
            <w:sz w:val="36"/>
            <w:szCs w:val="36"/>
            <w:lang w:eastAsia="ru-RU"/>
          </w:rPr>
          <w:t>6 л</w:t>
        </w:r>
      </w:smartTag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на человека, смертность была 6 человек на тысячу населения, в </w:t>
      </w:r>
      <w:smartTag w:uri="urn:schemas-microsoft-com:office:smarttags" w:element="metricconverter">
        <w:smartTagPr>
          <w:attr w:name="ProductID" w:val="1985 г"/>
        </w:smartTagPr>
        <w:r w:rsidRPr="00B604BE">
          <w:rPr>
            <w:rFonts w:ascii="Times New Roman" w:hAnsi="Times New Roman"/>
            <w:b/>
            <w:bCs/>
            <w:sz w:val="36"/>
            <w:szCs w:val="36"/>
            <w:lang w:eastAsia="ru-RU"/>
          </w:rPr>
          <w:t>1985 г</w:t>
        </w:r>
      </w:smartTag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. – </w:t>
      </w:r>
      <w:smartTag w:uri="urn:schemas-microsoft-com:office:smarttags" w:element="metricconverter">
        <w:smartTagPr>
          <w:attr w:name="ProductID" w:val="12 л"/>
        </w:smartTagPr>
        <w:r w:rsidRPr="00B604BE">
          <w:rPr>
            <w:rFonts w:ascii="Times New Roman" w:hAnsi="Times New Roman"/>
            <w:b/>
            <w:bCs/>
            <w:sz w:val="36"/>
            <w:szCs w:val="36"/>
            <w:lang w:eastAsia="ru-RU"/>
          </w:rPr>
          <w:t>12 л</w:t>
        </w:r>
      </w:smartTag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(умирало 12 человек на тысячу). Сегодня россиянин выпивает </w:t>
      </w:r>
      <w:smartTag w:uri="urn:schemas-microsoft-com:office:smarttags" w:element="metricconverter">
        <w:smartTagPr>
          <w:attr w:name="ProductID" w:val="18,5 л"/>
        </w:smartTagPr>
        <w:r w:rsidRPr="00B604BE">
          <w:rPr>
            <w:rFonts w:ascii="Times New Roman" w:hAnsi="Times New Roman"/>
            <w:b/>
            <w:bCs/>
            <w:sz w:val="36"/>
            <w:szCs w:val="36"/>
            <w:lang w:eastAsia="ru-RU"/>
          </w:rPr>
          <w:t>18,5 л</w:t>
        </w:r>
      </w:smartTag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алкоголя в пересчете на чистый спирт, смертность достигла 20 человек на тысячу». В России число больных алкоголизмом (только вставших на учет) ежегодно возрастает минимум на 200 тыс. человек, значительная часть этих людей – дети и молодежь. Сегодня официальный показатель распространения алкоголизма среди подростков составляет порядка 22 человек на каждые 100 тыс. населения. Если же учитывать детей, которые регулярно употребляют алкоголь, но признаков сформировавшейся болезни у них еще нет, то показатель возрастет многократно.</w:t>
      </w:r>
    </w:p>
    <w:p w:rsidR="00F10CCC" w:rsidRPr="00CE6337" w:rsidRDefault="00F10CCC" w:rsidP="00CE633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1" type="#_x0000_t75" alt="http://narko.jofo.me/data/userfiles/7693/images/380525-img7.jpg" style="width:600pt;height:450pt;visibility:visible">
            <v:imagedata r:id="rId11" o:title=""/>
          </v:shape>
        </w:pic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2" type="#_x0000_t75" alt="http://narko.jofo.me/data/userfiles/7693/images/380525-img8.jpg" style="width:600pt;height:450pt;visibility:visible">
            <v:imagedata r:id="rId12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</w:p>
    <w:p w:rsidR="00F10CCC" w:rsidRPr="00B604BE" w:rsidRDefault="00F10CCC" w:rsidP="00B604BE">
      <w:pPr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. Употребление алкоголя детьми имеет серьезнейшие последствия как для них самих, так и для государства в целом». Медики утверждают, что если ребенок начинает употреблять алкоголь в 10 лет, то до 37 он уже умрет. «Еще хуже, если алкоголик до 37 лет успеет воспроизвести себе подобных – больных, умственно отсталых детей, которые станут бременем для государства, – говорит Михаил Пашкин из координационного совета Профсоюза сотрудников милиции города Москвы. – Но еще активнее «косят» россиян наркотики. Если с 10 лет ребенок будет курить и колоть наркотики, он проживет лет до 16. На сегодняшний день у нас в стране выросло как минимум уже одно пьющее с детства поколение, значит, здорового или вообще какого-либо воспроизводства от него ждать не приходится. Потерять еще одно поколение означает поставить на России крест».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3" type="#_x0000_t75" alt="http://narko.jofo.me/data/userfiles/7693/images/380525-img9.jpg" style="width:600pt;height:450pt;visibility:visible">
            <v:imagedata r:id="rId13" o:title=""/>
          </v:shape>
        </w:pic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4" type="#_x0000_t75" alt="http://narko.jofo.me/data/userfiles/7693/images/380525-img10.jpg" style="width:600pt;height:450pt;visibility:visible">
            <v:imagedata r:id="rId14" o:title=""/>
          </v:shape>
        </w:pic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Последствия</w:t>
      </w:r>
    </w:p>
    <w:p w:rsidR="00F10CCC" w:rsidRPr="00B604BE" w:rsidRDefault="00F10CCC" w:rsidP="00B604BE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ru-RU"/>
        </w:rPr>
      </w:pPr>
    </w:p>
    <w:p w:rsidR="00F10CCC" w:rsidRPr="00B604BE" w:rsidRDefault="00F10CCC" w:rsidP="00B604BE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604BE">
        <w:rPr>
          <w:rFonts w:ascii="Times New Roman" w:hAnsi="Times New Roman"/>
          <w:sz w:val="24"/>
          <w:szCs w:val="24"/>
          <w:lang w:eastAsia="ru-RU"/>
        </w:rPr>
        <w:t>Запомни курение приводит к раку легких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5" type="#_x0000_t75" alt="http://narko.jofo.me/data/userfiles/7693/images/380525-img12.jpg" style="width:600pt;height:450pt;visibility:visible">
            <v:imagedata r:id="rId15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Последствия наркомании</w:t>
      </w:r>
    </w:p>
    <w:p w:rsidR="00F10CCC" w:rsidRPr="00B604BE" w:rsidRDefault="00F10CCC" w:rsidP="00B604BE">
      <w:pPr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При употреблении наркотика изменяются внешний вид и физическое состояние наркоманов. Они выглядят старше своих лет, кожа бледная, сухая, шелушащаяся, с желтушным оттенком. Самые тяжелые последствия наркомании - гепатиты В и С, СПИД.  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6" type="#_x0000_t75" alt="http://narko.jofo.me/data/userfiles/7693/images/380525-img13.jpg" style="width:9in;height:481.5pt;visibility:visible">
            <v:imagedata r:id="rId16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7" type="#_x0000_t75" alt="http://narko.jofo.me/data/userfiles/7693/images/380525-img14.jpg" style="width:600pt;height:450pt;visibility:visible">
            <v:imagedata r:id="rId17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Последствия алкоголизма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38" type="#_x0000_t75" alt="http://narko.jofo.me/data/userfiles/7693/images/380525-img15.jpg" style="width:600pt;height:450pt;visibility:visible">
            <v:imagedata r:id="rId18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Здоровье - это твой образ жизни</w:t>
      </w:r>
    </w:p>
    <w:p w:rsidR="00F10CCC" w:rsidRPr="00B604BE" w:rsidRDefault="00F10CCC" w:rsidP="00B604BE">
      <w:pPr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Здоровье детей является важным аспектом в нашей стране, так как все то, что закладывается в детстве, человек переносит во взрослую жизнь.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9" type="#_x0000_t75" alt="http://narko.jofo.me/data/userfiles/7693/images/380525-img17.jpg" style="width:600pt;height:450pt;visibility:visible">
            <v:imagedata r:id="rId19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В современном мире могут выжить только здоровые, эмоционально устойчивые люди, которые могут быстро восстановить свои силы.</w:t>
      </w:r>
    </w:p>
    <w:p w:rsidR="00F10CCC" w:rsidRPr="00B604BE" w:rsidRDefault="00F10CCC" w:rsidP="00B604BE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ru-RU"/>
        </w:rPr>
      </w:pPr>
    </w:p>
    <w:p w:rsidR="00F10CCC" w:rsidRPr="00B604BE" w:rsidRDefault="00F10CCC" w:rsidP="00B604B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604BE">
        <w:rPr>
          <w:rFonts w:ascii="Times New Roman" w:hAnsi="Times New Roman"/>
          <w:sz w:val="24"/>
          <w:szCs w:val="24"/>
          <w:lang w:eastAsia="ru-RU"/>
        </w:rPr>
        <w:t>В современном мире могут выжить только здоровые, эмоционально устойчивые люди, которые могут быстро восстановить свои силы.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40" type="#_x0000_t75" alt="http://narko.jofo.me/data/userfiles/7693/images/380525-img18.jpg" style="width:600pt;height:450pt;visibility:visible">
            <v:imagedata r:id="rId20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</w:t>
      </w:r>
    </w:p>
    <w:p w:rsidR="00F10CCC" w:rsidRPr="00B604BE" w:rsidRDefault="00F10CCC" w:rsidP="00B604BE">
      <w:pPr>
        <w:numPr>
          <w:ilvl w:val="0"/>
          <w:numId w:val="12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физического </w:t>
      </w:r>
      <w:r w:rsidRPr="00B604BE">
        <w:rPr>
          <w:rFonts w:ascii="Times New Roman" w:hAnsi="Times New Roman"/>
          <w:b/>
          <w:bCs/>
          <w:i/>
          <w:iCs/>
          <w:sz w:val="36"/>
          <w:szCs w:val="36"/>
          <w:lang w:eastAsia="ru-RU"/>
        </w:rPr>
        <w:t>здоровья</w:t>
      </w: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 и душевного равновесия достигает лишь тот, кто с детства научился жить в гармонии с собой, окружающими, природой, научился управлять своим разумом, способен реализовать свои физические и духовные способности.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41" type="#_x0000_t75" alt="http://narko.jofo.me/data/userfiles/7693/images/380525-img19.jpg" style="width:600pt;height:450pt;visibility:visible">
            <v:imagedata r:id="rId21" o:title=""/>
          </v:shape>
        </w:pict>
      </w:r>
    </w:p>
    <w:p w:rsidR="00F10CCC" w:rsidRPr="00B604BE" w:rsidRDefault="00F10CCC" w:rsidP="00B604B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604BE">
        <w:rPr>
          <w:rFonts w:ascii="Times New Roman" w:hAnsi="Times New Roman"/>
          <w:b/>
          <w:bCs/>
          <w:sz w:val="36"/>
          <w:szCs w:val="36"/>
          <w:lang w:eastAsia="ru-RU"/>
        </w:rPr>
        <w:t>З а д у м а й с я</w:t>
      </w:r>
    </w:p>
    <w:p w:rsidR="00F10CCC" w:rsidRPr="00B604BE" w:rsidRDefault="00F10CCC" w:rsidP="00B604B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313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42" type="#_x0000_t75" alt="http://narko.jofo.me/data/userfiles/7693/images/380525-img20.jpg" style="width:600pt;height:450pt;visibility:visible">
            <v:imagedata r:id="rId22" o:title=""/>
          </v:shape>
        </w:pict>
      </w:r>
    </w:p>
    <w:p w:rsidR="00F10CCC" w:rsidRDefault="00F10CCC"/>
    <w:sectPr w:rsidR="00F10CCC" w:rsidSect="00CE633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4C62"/>
    <w:multiLevelType w:val="multilevel"/>
    <w:tmpl w:val="467E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90672"/>
    <w:multiLevelType w:val="multilevel"/>
    <w:tmpl w:val="FD02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35B8C"/>
    <w:multiLevelType w:val="multilevel"/>
    <w:tmpl w:val="9F0E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01FDB"/>
    <w:multiLevelType w:val="multilevel"/>
    <w:tmpl w:val="89C0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385465"/>
    <w:multiLevelType w:val="multilevel"/>
    <w:tmpl w:val="CDEE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AD43E3"/>
    <w:multiLevelType w:val="multilevel"/>
    <w:tmpl w:val="5964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AF54EA"/>
    <w:multiLevelType w:val="multilevel"/>
    <w:tmpl w:val="9CFE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C4AE7"/>
    <w:multiLevelType w:val="multilevel"/>
    <w:tmpl w:val="8B826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690099"/>
    <w:multiLevelType w:val="multilevel"/>
    <w:tmpl w:val="4110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810F1F"/>
    <w:multiLevelType w:val="multilevel"/>
    <w:tmpl w:val="7BA0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CE30E6"/>
    <w:multiLevelType w:val="multilevel"/>
    <w:tmpl w:val="3DA0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CF1343"/>
    <w:multiLevelType w:val="multilevel"/>
    <w:tmpl w:val="6960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0A1D"/>
    <w:rsid w:val="002A2BFC"/>
    <w:rsid w:val="00320E9B"/>
    <w:rsid w:val="00510A1D"/>
    <w:rsid w:val="005F5B83"/>
    <w:rsid w:val="006E1BE3"/>
    <w:rsid w:val="0094313A"/>
    <w:rsid w:val="009E2F37"/>
    <w:rsid w:val="00B604BE"/>
    <w:rsid w:val="00BB26C7"/>
    <w:rsid w:val="00C37DEB"/>
    <w:rsid w:val="00CE6337"/>
    <w:rsid w:val="00E26395"/>
    <w:rsid w:val="00F1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D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04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A2BF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0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5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32</Pages>
  <Words>705</Words>
  <Characters>4021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Aydarali</cp:lastModifiedBy>
  <cp:revision>5</cp:revision>
  <dcterms:created xsi:type="dcterms:W3CDTF">2017-03-17T18:10:00Z</dcterms:created>
  <dcterms:modified xsi:type="dcterms:W3CDTF">2017-03-20T07:24:00Z</dcterms:modified>
</cp:coreProperties>
</file>